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845" w:rsidRDefault="009A7845" w:rsidP="00FA47FB">
      <w:pPr>
        <w:shd w:val="clear" w:color="auto" w:fill="FFFFFF"/>
        <w:spacing w:after="0" w:line="274" w:lineRule="atLeast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A70512">
        <w:rPr>
          <w:rFonts w:ascii="Times New Roman" w:hAnsi="Times New Roman" w:cs="Times New Roman"/>
          <w:color w:val="00000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5.5pt">
            <v:imagedata r:id="rId4" o:title=""/>
          </v:shape>
        </w:pict>
      </w:r>
    </w:p>
    <w:p w:rsidR="009A7845" w:rsidRDefault="009A7845" w:rsidP="00FA47FB">
      <w:pPr>
        <w:shd w:val="clear" w:color="auto" w:fill="FFFFFF"/>
        <w:spacing w:after="0" w:line="274" w:lineRule="atLeast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9A7845" w:rsidRDefault="009A7845" w:rsidP="00FA47FB">
      <w:pPr>
        <w:shd w:val="clear" w:color="auto" w:fill="FFFFFF"/>
        <w:spacing w:after="0" w:line="274" w:lineRule="atLeast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9A7845" w:rsidRDefault="009A7845" w:rsidP="00FA47FB">
      <w:pPr>
        <w:shd w:val="clear" w:color="auto" w:fill="FFFFFF"/>
        <w:spacing w:after="0" w:line="274" w:lineRule="atLeast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9A7845" w:rsidRPr="001135B6" w:rsidRDefault="009A7845" w:rsidP="00FA47FB">
      <w:pPr>
        <w:shd w:val="clear" w:color="auto" w:fill="FFFFFF"/>
        <w:spacing w:after="0" w:line="274" w:lineRule="atLeast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9A7845" w:rsidRDefault="009A7845" w:rsidP="007300AE">
      <w:pPr>
        <w:shd w:val="clear" w:color="auto" w:fill="FFFFFF"/>
        <w:spacing w:after="0" w:line="274" w:lineRule="atLeast"/>
        <w:ind w:left="-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5B6">
        <w:rPr>
          <w:rFonts w:ascii="Times New Roman" w:hAnsi="Times New Roman" w:cs="Times New Roman"/>
          <w:color w:val="000000"/>
          <w:sz w:val="28"/>
          <w:szCs w:val="28"/>
        </w:rPr>
        <w:t>1. Настоящ</w:t>
      </w:r>
      <w:r>
        <w:rPr>
          <w:rFonts w:ascii="Times New Roman" w:hAnsi="Times New Roman" w:cs="Times New Roman"/>
          <w:color w:val="000000"/>
          <w:sz w:val="28"/>
          <w:szCs w:val="28"/>
        </w:rPr>
        <w:t>ий порядок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 xml:space="preserve"> выдачи документов  об обучении</w:t>
      </w:r>
      <w:r w:rsidRPr="002C5C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>лицам, освоившим дополнительные общеразвивающие программы в области искусств, </w:t>
      </w:r>
      <w:r>
        <w:rPr>
          <w:rFonts w:ascii="Times New Roman" w:hAnsi="Times New Roman" w:cs="Times New Roman"/>
          <w:color w:val="000000"/>
          <w:sz w:val="28"/>
          <w:szCs w:val="28"/>
        </w:rPr>
        <w:t>в МБУ ДО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>Детской  школе искусств №</w:t>
      </w:r>
      <w:r>
        <w:rPr>
          <w:rFonts w:ascii="Times New Roman" w:hAnsi="Times New Roman" w:cs="Times New Roman"/>
          <w:color w:val="000000"/>
          <w:sz w:val="28"/>
          <w:szCs w:val="28"/>
        </w:rPr>
        <w:t>1»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>разработан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  с п.2, ч.1, ст. 60, частью 15 статьи 60 Федерального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закона от 29.12.2012 N 273-ФЗ «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>Об обр</w:t>
      </w:r>
      <w:r>
        <w:rPr>
          <w:rFonts w:ascii="Times New Roman" w:hAnsi="Times New Roman" w:cs="Times New Roman"/>
          <w:color w:val="000000"/>
          <w:sz w:val="28"/>
          <w:szCs w:val="28"/>
        </w:rPr>
        <w:t>азовании в Российской Федерации», локальными актами, Уставом МБУ ДО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>ДШИ № </w:t>
      </w:r>
      <w:r>
        <w:rPr>
          <w:rFonts w:ascii="Times New Roman" w:hAnsi="Times New Roman" w:cs="Times New Roman"/>
          <w:color w:val="000000"/>
          <w:sz w:val="28"/>
          <w:szCs w:val="28"/>
        </w:rPr>
        <w:t>1»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> .</w:t>
      </w:r>
    </w:p>
    <w:p w:rsidR="009A7845" w:rsidRPr="001135B6" w:rsidRDefault="009A7845" w:rsidP="007300AE">
      <w:pPr>
        <w:shd w:val="clear" w:color="auto" w:fill="FFFFFF"/>
        <w:spacing w:after="0" w:line="274" w:lineRule="atLeast"/>
        <w:ind w:left="-566"/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p w:rsidR="009A7845" w:rsidRDefault="009A7845" w:rsidP="00B97EB4">
      <w:pPr>
        <w:shd w:val="clear" w:color="auto" w:fill="FFFFFF"/>
        <w:spacing w:after="0" w:line="240" w:lineRule="auto"/>
        <w:ind w:left="-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5B6">
        <w:rPr>
          <w:rFonts w:ascii="Times New Roman" w:hAnsi="Times New Roman" w:cs="Times New Roman"/>
          <w:color w:val="000000"/>
          <w:sz w:val="28"/>
          <w:szCs w:val="28"/>
        </w:rPr>
        <w:t>2. Учащиеся, освоившие дополнительные общеразвивающие программы в области искусств  в соответствии с посещением дисциплин, предусмотренных учебными планами ДШИ № 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>, имеют право на получение свидетельства</w:t>
      </w:r>
      <w:r>
        <w:rPr>
          <w:rFonts w:ascii="Times New Roman" w:hAnsi="Times New Roman" w:cs="Times New Roman"/>
          <w:color w:val="000000"/>
          <w:sz w:val="28"/>
          <w:szCs w:val="28"/>
        </w:rPr>
        <w:t>, разработанного учреждением самостоятельно.</w:t>
      </w:r>
    </w:p>
    <w:p w:rsidR="009A7845" w:rsidRDefault="009A7845" w:rsidP="00B97EB4">
      <w:pPr>
        <w:shd w:val="clear" w:color="auto" w:fill="FFFFFF"/>
        <w:spacing w:after="0" w:line="240" w:lineRule="auto"/>
        <w:ind w:left="-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A7845" w:rsidRDefault="009A7845" w:rsidP="00B97EB4">
      <w:pPr>
        <w:shd w:val="clear" w:color="auto" w:fill="FFFFFF"/>
        <w:spacing w:after="0" w:line="240" w:lineRule="auto"/>
        <w:ind w:left="-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Свидетельство об окончании школы получают лица, освоившие следующие программы:</w:t>
      </w:r>
    </w:p>
    <w:p w:rsidR="009A7845" w:rsidRDefault="009A7845" w:rsidP="00FA47FB">
      <w:pPr>
        <w:shd w:val="clear" w:color="auto" w:fill="FFFFFF"/>
        <w:spacing w:after="0" w:line="240" w:lineRule="auto"/>
        <w:ind w:left="-56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ДОП «Раннее эстетическое развитие»</w:t>
      </w:r>
    </w:p>
    <w:p w:rsidR="009A7845" w:rsidRDefault="009A7845" w:rsidP="00FA47FB">
      <w:pPr>
        <w:shd w:val="clear" w:color="auto" w:fill="FFFFFF"/>
        <w:spacing w:after="0" w:line="240" w:lineRule="auto"/>
        <w:ind w:left="-56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ДОП «Основы изобразительного искусства»</w:t>
      </w:r>
    </w:p>
    <w:p w:rsidR="009A7845" w:rsidRDefault="009A7845" w:rsidP="00FA47FB">
      <w:pPr>
        <w:shd w:val="clear" w:color="auto" w:fill="FFFFFF"/>
        <w:spacing w:after="0" w:line="240" w:lineRule="auto"/>
        <w:ind w:left="-56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ДОП «Основы вокального искусства»</w:t>
      </w:r>
    </w:p>
    <w:p w:rsidR="009A7845" w:rsidRDefault="009A7845" w:rsidP="00FA47FB">
      <w:pPr>
        <w:shd w:val="clear" w:color="auto" w:fill="FFFFFF"/>
        <w:spacing w:after="0" w:line="240" w:lineRule="auto"/>
        <w:ind w:left="-56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ДОП  «Основы  хореографического мастерства»</w:t>
      </w:r>
    </w:p>
    <w:p w:rsidR="009A7845" w:rsidRDefault="009A7845" w:rsidP="00163498">
      <w:pPr>
        <w:shd w:val="clear" w:color="auto" w:fill="FFFFFF"/>
        <w:spacing w:after="0" w:line="240" w:lineRule="auto"/>
        <w:ind w:left="-56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ДОП «Музыкальное исполнительство».</w:t>
      </w:r>
    </w:p>
    <w:p w:rsidR="009A7845" w:rsidRPr="00E27A5A" w:rsidRDefault="009A7845" w:rsidP="00163498">
      <w:pPr>
        <w:shd w:val="clear" w:color="auto" w:fill="FFFFFF"/>
        <w:spacing w:after="0" w:line="240" w:lineRule="auto"/>
        <w:ind w:left="-566"/>
        <w:rPr>
          <w:rFonts w:ascii="Times New Roman" w:hAnsi="Times New Roman" w:cs="Times New Roman"/>
          <w:color w:val="000000"/>
          <w:sz w:val="28"/>
          <w:szCs w:val="28"/>
        </w:rPr>
      </w:pPr>
    </w:p>
    <w:p w:rsidR="009A7845" w:rsidRPr="001135B6" w:rsidRDefault="009A7845" w:rsidP="00B97EB4">
      <w:pPr>
        <w:shd w:val="clear" w:color="auto" w:fill="FFFFFF"/>
        <w:spacing w:after="0" w:line="240" w:lineRule="auto"/>
        <w:ind w:left="-56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4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 xml:space="preserve">. 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свидетельстве 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>указываются: реквизиты ДШИ № 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>, фамилия, имя, отчество уч-ся, год рождения, время обучения, наименование предметов,  объём учебной нагрузки за период обучения, подписи администрации и дата выдачи.</w:t>
      </w:r>
    </w:p>
    <w:p w:rsidR="009A7845" w:rsidRDefault="009A7845" w:rsidP="00163498">
      <w:pPr>
        <w:shd w:val="clear" w:color="auto" w:fill="FFFFFF"/>
        <w:spacing w:after="0" w:line="240" w:lineRule="auto"/>
        <w:ind w:left="-566"/>
        <w:rPr>
          <w:rFonts w:ascii="Times New Roman" w:hAnsi="Times New Roman" w:cs="Times New Roman"/>
          <w:color w:val="000000"/>
          <w:sz w:val="20"/>
          <w:szCs w:val="20"/>
        </w:rPr>
      </w:pPr>
      <w:r w:rsidRPr="001135B6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9A7845" w:rsidRPr="00163498" w:rsidRDefault="009A7845" w:rsidP="00163498">
      <w:pPr>
        <w:shd w:val="clear" w:color="auto" w:fill="FFFFFF"/>
        <w:spacing w:after="0" w:line="240" w:lineRule="auto"/>
        <w:ind w:left="-56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 xml:space="preserve">. Образец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свидетельства 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>прилагается.</w:t>
      </w: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Pr="001135B6" w:rsidRDefault="009A7845" w:rsidP="00FA47F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Pr="000927DE" w:rsidRDefault="009A7845" w:rsidP="000F39E8">
      <w:pPr>
        <w:spacing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0927DE">
        <w:rPr>
          <w:rFonts w:ascii="Times New Roman" w:hAnsi="Times New Roman" w:cs="Times New Roman"/>
          <w:color w:val="000000"/>
          <w:sz w:val="20"/>
          <w:szCs w:val="20"/>
        </w:rPr>
        <w:pict>
          <v:shape id="_x0000_i1026" type="#_x0000_t75" style="width:600.75pt;height:839.25pt">
            <v:imagedata r:id="rId5" o:title=""/>
          </v:shape>
        </w:pict>
      </w:r>
    </w:p>
    <w:p w:rsidR="009A7845" w:rsidRDefault="009A7845" w:rsidP="000F39E8">
      <w:pPr>
        <w:spacing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9A7845" w:rsidRDefault="009A7845" w:rsidP="000F39E8">
      <w:pPr>
        <w:spacing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9A7845" w:rsidRPr="000927DE" w:rsidRDefault="009A7845" w:rsidP="000F39E8">
      <w:pPr>
        <w:spacing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0927DE">
        <w:rPr>
          <w:rFonts w:ascii="Times New Roman" w:hAnsi="Times New Roman" w:cs="Times New Roman"/>
          <w:color w:val="000000"/>
          <w:sz w:val="20"/>
          <w:szCs w:val="20"/>
        </w:rPr>
        <w:pict>
          <v:shape id="_x0000_i1027" type="#_x0000_t75" style="width:603pt;height:839.25pt">
            <v:imagedata r:id="rId6" o:title=""/>
          </v:shape>
        </w:pict>
      </w:r>
    </w:p>
    <w:p w:rsidR="009A7845" w:rsidRDefault="009A7845" w:rsidP="000F39E8">
      <w:pPr>
        <w:spacing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9A7845" w:rsidRPr="000927DE" w:rsidRDefault="009A7845" w:rsidP="000F39E8">
      <w:pPr>
        <w:spacing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0927DE">
        <w:rPr>
          <w:rFonts w:ascii="Times New Roman" w:hAnsi="Times New Roman" w:cs="Times New Roman"/>
          <w:color w:val="000000"/>
          <w:sz w:val="20"/>
          <w:szCs w:val="20"/>
        </w:rPr>
        <w:pict>
          <v:shape id="_x0000_i1028" type="#_x0000_t75" style="width:600.75pt;height:839.25pt">
            <v:imagedata r:id="rId7" o:title=""/>
          </v:shape>
        </w:pict>
      </w:r>
    </w:p>
    <w:p w:rsidR="009A7845" w:rsidRDefault="009A7845" w:rsidP="000F39E8">
      <w:pPr>
        <w:spacing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9A7845" w:rsidRDefault="009A7845" w:rsidP="000F39E8">
      <w:pPr>
        <w:spacing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0927DE">
        <w:rPr>
          <w:rFonts w:ascii="Times New Roman" w:hAnsi="Times New Roman" w:cs="Times New Roman"/>
          <w:color w:val="000000"/>
          <w:sz w:val="20"/>
          <w:szCs w:val="20"/>
        </w:rPr>
        <w:pict>
          <v:shape id="_x0000_i1029" type="#_x0000_t75" style="width:599.25pt;height:839.25pt">
            <v:imagedata r:id="rId8" o:title=""/>
          </v:shape>
        </w:pict>
      </w:r>
    </w:p>
    <w:p w:rsidR="009A7845" w:rsidRPr="000F39E8" w:rsidRDefault="009A7845" w:rsidP="000F39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39E8"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0F39E8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0F39E8">
        <w:rPr>
          <w:rFonts w:ascii="Times New Roman" w:hAnsi="Times New Roman" w:cs="Times New Roman"/>
          <w:sz w:val="28"/>
          <w:szCs w:val="28"/>
        </w:rPr>
        <w:t xml:space="preserve"> учреждение дополнительного образования </w:t>
      </w:r>
    </w:p>
    <w:p w:rsidR="009A7845" w:rsidRPr="000F39E8" w:rsidRDefault="009A7845" w:rsidP="000F39E8">
      <w:pPr>
        <w:pBdr>
          <w:bottom w:val="single" w:sz="12" w:space="5" w:color="auto"/>
        </w:pBd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39E8">
        <w:rPr>
          <w:rFonts w:ascii="Times New Roman" w:hAnsi="Times New Roman" w:cs="Times New Roman"/>
          <w:sz w:val="28"/>
          <w:szCs w:val="28"/>
        </w:rPr>
        <w:t>«Детская школа искусств №1»</w:t>
      </w:r>
    </w:p>
    <w:p w:rsidR="009A7845" w:rsidRPr="000F39E8" w:rsidRDefault="009A7845" w:rsidP="000F39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39E8">
        <w:rPr>
          <w:rFonts w:ascii="Times New Roman" w:hAnsi="Times New Roman" w:cs="Times New Roman"/>
          <w:sz w:val="28"/>
          <w:szCs w:val="28"/>
        </w:rPr>
        <w:t>358000, Республика  Калмыкия, г. Элиста, ул. Леваневского,18</w:t>
      </w:r>
    </w:p>
    <w:p w:rsidR="009A7845" w:rsidRPr="000F39E8" w:rsidRDefault="009A7845" w:rsidP="000F39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39E8">
        <w:rPr>
          <w:rFonts w:ascii="Times New Roman" w:hAnsi="Times New Roman" w:cs="Times New Roman"/>
          <w:sz w:val="28"/>
          <w:szCs w:val="28"/>
        </w:rPr>
        <w:t>тел: (84722) 2-38-13; 2-</w:t>
      </w:r>
      <w:r>
        <w:rPr>
          <w:rFonts w:ascii="Times New Roman" w:hAnsi="Times New Roman" w:cs="Times New Roman"/>
          <w:sz w:val="28"/>
          <w:szCs w:val="28"/>
        </w:rPr>
        <w:t>88</w:t>
      </w:r>
      <w:r w:rsidRPr="000F39E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77</w:t>
      </w:r>
    </w:p>
    <w:p w:rsidR="009A7845" w:rsidRPr="000F39E8" w:rsidRDefault="009A7845" w:rsidP="000F39E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A7845" w:rsidRDefault="009A7845" w:rsidP="00FA47F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A7845" w:rsidRPr="001135B6" w:rsidRDefault="009A7845" w:rsidP="00FA47F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A7845" w:rsidRPr="000F39E8" w:rsidRDefault="009A7845" w:rsidP="00163498">
      <w:pPr>
        <w:shd w:val="clear" w:color="auto" w:fill="FFFFFF"/>
        <w:spacing w:after="0" w:line="27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F39E8">
        <w:rPr>
          <w:rFonts w:ascii="Times New Roman" w:hAnsi="Times New Roman" w:cs="Times New Roman"/>
          <w:color w:val="000000"/>
          <w:sz w:val="28"/>
          <w:szCs w:val="28"/>
        </w:rPr>
        <w:t>СПРАВКА</w:t>
      </w:r>
    </w:p>
    <w:p w:rsidR="009A7845" w:rsidRDefault="009A7845" w:rsidP="00FA47FB">
      <w:pPr>
        <w:shd w:val="clear" w:color="auto" w:fill="FFFFFF"/>
        <w:spacing w:after="0" w:line="322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F39E8">
        <w:rPr>
          <w:rFonts w:ascii="Times New Roman" w:hAnsi="Times New Roman" w:cs="Times New Roman"/>
          <w:color w:val="000000"/>
          <w:sz w:val="28"/>
          <w:szCs w:val="28"/>
        </w:rPr>
        <w:t xml:space="preserve">об обучении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дополнительной </w:t>
      </w:r>
      <w:r w:rsidRPr="000F39E8"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  <w:r>
        <w:rPr>
          <w:rFonts w:ascii="Times New Roman" w:hAnsi="Times New Roman" w:cs="Times New Roman"/>
          <w:color w:val="000000"/>
          <w:sz w:val="28"/>
          <w:szCs w:val="28"/>
        </w:rPr>
        <w:t>общеразвивающей  программе</w:t>
      </w:r>
    </w:p>
    <w:p w:rsidR="009A7845" w:rsidRPr="000F39E8" w:rsidRDefault="009A7845" w:rsidP="00FA47FB">
      <w:pPr>
        <w:shd w:val="clear" w:color="auto" w:fill="FFFFFF"/>
        <w:spacing w:after="0" w:line="322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F39E8">
        <w:rPr>
          <w:rFonts w:ascii="Times New Roman" w:hAnsi="Times New Roman" w:cs="Times New Roman"/>
          <w:color w:val="000000"/>
          <w:sz w:val="28"/>
          <w:szCs w:val="28"/>
        </w:rPr>
        <w:t xml:space="preserve"> в области искусств</w:t>
      </w:r>
      <w:r>
        <w:rPr>
          <w:rFonts w:ascii="Times New Roman" w:hAnsi="Times New Roman" w:cs="Times New Roman"/>
          <w:color w:val="000000"/>
          <w:sz w:val="28"/>
          <w:szCs w:val="28"/>
        </w:rPr>
        <w:t>:______________________________</w:t>
      </w:r>
    </w:p>
    <w:p w:rsidR="009A7845" w:rsidRPr="000F39E8" w:rsidRDefault="009A7845" w:rsidP="00FA47FB">
      <w:pPr>
        <w:shd w:val="clear" w:color="auto" w:fill="FFFFFF"/>
        <w:spacing w:after="0" w:line="27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F39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9A7845" w:rsidRPr="001135B6" w:rsidRDefault="009A7845" w:rsidP="00FA47FB">
      <w:pPr>
        <w:shd w:val="clear" w:color="auto" w:fill="FFFFFF"/>
        <w:spacing w:after="0" w:line="274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В</w:t>
      </w:r>
      <w:r w:rsidRPr="001135B6">
        <w:rPr>
          <w:rFonts w:ascii="Times New Roman" w:hAnsi="Times New Roman" w:cs="Times New Roman"/>
          <w:b/>
          <w:bCs/>
          <w:color w:val="000000"/>
          <w:sz w:val="26"/>
          <w:szCs w:val="26"/>
        </w:rPr>
        <w:t>ыдана______________________________________________________________________________________________________________________________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_________</w:t>
      </w:r>
    </w:p>
    <w:p w:rsidR="009A7845" w:rsidRPr="001135B6" w:rsidRDefault="009A7845" w:rsidP="00FA47FB">
      <w:pPr>
        <w:shd w:val="clear" w:color="auto" w:fill="FFFFFF"/>
        <w:spacing w:after="0" w:line="312" w:lineRule="atLeast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1135B6">
        <w:rPr>
          <w:rFonts w:ascii="Times New Roman" w:hAnsi="Times New Roman" w:cs="Times New Roman"/>
          <w:color w:val="000000"/>
          <w:sz w:val="18"/>
          <w:szCs w:val="18"/>
        </w:rPr>
        <w:t>(фамилия, имя, отчество - при наличии)</w:t>
      </w:r>
    </w:p>
    <w:p w:rsidR="009A7845" w:rsidRPr="001135B6" w:rsidRDefault="009A7845" w:rsidP="00FA47F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1135B6">
        <w:rPr>
          <w:rFonts w:ascii="Times New Roman" w:hAnsi="Times New Roman" w:cs="Times New Roman"/>
          <w:color w:val="000000"/>
          <w:sz w:val="18"/>
          <w:szCs w:val="18"/>
        </w:rPr>
        <w:t> </w:t>
      </w:r>
    </w:p>
    <w:p w:rsidR="009A7845" w:rsidRPr="001135B6" w:rsidRDefault="009A7845" w:rsidP="00FA47FB">
      <w:pPr>
        <w:shd w:val="clear" w:color="auto" w:fill="FFFFFF"/>
        <w:spacing w:after="0" w:line="312" w:lineRule="atLeast"/>
        <w:ind w:firstLine="3311"/>
        <w:rPr>
          <w:rFonts w:ascii="Times New Roman" w:hAnsi="Times New Roman" w:cs="Times New Roman"/>
          <w:color w:val="000000"/>
          <w:sz w:val="27"/>
          <w:szCs w:val="27"/>
        </w:rPr>
      </w:pPr>
      <w:r w:rsidRPr="001135B6">
        <w:rPr>
          <w:rFonts w:ascii="Times New Roman" w:hAnsi="Times New Roman" w:cs="Times New Roman"/>
          <w:color w:val="000000"/>
          <w:sz w:val="18"/>
          <w:szCs w:val="18"/>
        </w:rPr>
        <w:t> </w:t>
      </w:r>
    </w:p>
    <w:p w:rsidR="009A7845" w:rsidRPr="001135B6" w:rsidRDefault="009A7845" w:rsidP="00FA47FB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1135B6">
        <w:rPr>
          <w:rFonts w:ascii="Times New Roman" w:hAnsi="Times New Roman" w:cs="Times New Roman"/>
          <w:b/>
          <w:bCs/>
          <w:color w:val="000000"/>
          <w:sz w:val="26"/>
          <w:szCs w:val="26"/>
        </w:rPr>
        <w:t>дата рождения «______»_________ г., в том, что он (а) обучался (обучалась) с ______________20___г. по ____________20___г. в муниципальном бюджетном</w:t>
      </w:r>
    </w:p>
    <w:p w:rsidR="009A7845" w:rsidRDefault="009A7845" w:rsidP="00FA47FB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1135B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учреждении дополнительного образования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«</w:t>
      </w:r>
      <w:r w:rsidRPr="001135B6">
        <w:rPr>
          <w:rFonts w:ascii="Times New Roman" w:hAnsi="Times New Roman" w:cs="Times New Roman"/>
          <w:b/>
          <w:bCs/>
          <w:color w:val="000000"/>
          <w:sz w:val="26"/>
          <w:szCs w:val="26"/>
        </w:rPr>
        <w:t>Детская школа искусств № 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1»</w:t>
      </w:r>
    </w:p>
    <w:p w:rsidR="009A7845" w:rsidRPr="001135B6" w:rsidRDefault="009A7845" w:rsidP="00FA47FB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p w:rsidR="009A7845" w:rsidRPr="001135B6" w:rsidRDefault="009A7845" w:rsidP="00FA47FB">
      <w:pPr>
        <w:shd w:val="clear" w:color="auto" w:fill="FFFFFF"/>
        <w:spacing w:after="0" w:line="274" w:lineRule="atLeast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1135B6">
        <w:rPr>
          <w:rFonts w:ascii="Times New Roman" w:hAnsi="Times New Roman" w:cs="Times New Roman"/>
          <w:b/>
          <w:bCs/>
          <w:color w:val="000000"/>
          <w:sz w:val="26"/>
          <w:szCs w:val="26"/>
        </w:rPr>
        <w:t>Объём учебной нагрузки за период обучения:</w:t>
      </w:r>
    </w:p>
    <w:p w:rsidR="009A7845" w:rsidRPr="001135B6" w:rsidRDefault="009A7845" w:rsidP="00FA47F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1135B6">
        <w:rPr>
          <w:rFonts w:ascii="Times New Roman" w:hAnsi="Times New Roman" w:cs="Times New Roman"/>
          <w:color w:val="000000"/>
          <w:sz w:val="20"/>
          <w:szCs w:val="20"/>
        </w:rPr>
        <w:t> </w:t>
      </w:r>
    </w:p>
    <w:tbl>
      <w:tblPr>
        <w:tblW w:w="9835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622"/>
        <w:gridCol w:w="2521"/>
        <w:gridCol w:w="1885"/>
        <w:gridCol w:w="2607"/>
        <w:gridCol w:w="2200"/>
      </w:tblGrid>
      <w:tr w:rsidR="009A7845" w:rsidRPr="002141AF">
        <w:trPr>
          <w:trHeight w:val="1524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26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2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26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Наименование учебных предметов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26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20___/20____</w:t>
            </w:r>
          </w:p>
          <w:p w:rsidR="009A7845" w:rsidRPr="001135B6" w:rsidRDefault="009A7845" w:rsidP="00FA47FB">
            <w:pPr>
              <w:shd w:val="clear" w:color="auto" w:fill="FFFFFF"/>
              <w:spacing w:after="0" w:line="226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учебный год</w:t>
            </w:r>
          </w:p>
          <w:p w:rsidR="009A7845" w:rsidRPr="001135B6" w:rsidRDefault="009A7845" w:rsidP="00FA47FB">
            <w:pPr>
              <w:shd w:val="clear" w:color="auto" w:fill="FFFFFF"/>
              <w:spacing w:after="0" w:line="226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  <w:p w:rsidR="009A7845" w:rsidRPr="001135B6" w:rsidRDefault="009A7845" w:rsidP="00FA47FB">
            <w:pPr>
              <w:shd w:val="clear" w:color="auto" w:fill="FFFFFF"/>
              <w:spacing w:after="0" w:line="226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(____ класс)</w:t>
            </w:r>
          </w:p>
          <w:p w:rsidR="009A7845" w:rsidRPr="001135B6" w:rsidRDefault="009A7845" w:rsidP="00FA47FB">
            <w:pPr>
              <w:shd w:val="clear" w:color="auto" w:fill="FFFFFF"/>
              <w:spacing w:after="0" w:line="226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26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20___/20____учебный год</w:t>
            </w:r>
          </w:p>
          <w:p w:rsidR="009A7845" w:rsidRPr="001135B6" w:rsidRDefault="009A7845" w:rsidP="00FA47FB">
            <w:pPr>
              <w:shd w:val="clear" w:color="auto" w:fill="FFFFFF"/>
              <w:spacing w:after="0" w:line="226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  <w:p w:rsidR="009A7845" w:rsidRPr="001135B6" w:rsidRDefault="009A7845" w:rsidP="00FA47FB">
            <w:pPr>
              <w:shd w:val="clear" w:color="auto" w:fill="FFFFFF"/>
              <w:spacing w:after="0" w:line="226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(____ класс)</w:t>
            </w:r>
          </w:p>
          <w:p w:rsidR="009A7845" w:rsidRPr="001135B6" w:rsidRDefault="009A7845" w:rsidP="00FA47FB">
            <w:pPr>
              <w:shd w:val="clear" w:color="auto" w:fill="FFFFFF"/>
              <w:spacing w:after="0" w:line="226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26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Объём учебной нагрузки за период обучения в часах</w:t>
            </w:r>
          </w:p>
        </w:tc>
      </w:tr>
      <w:tr w:rsidR="009A7845" w:rsidRPr="002141AF">
        <w:trPr>
          <w:trHeight w:val="36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74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74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A7845" w:rsidRPr="002141AF">
        <w:trPr>
          <w:trHeight w:val="36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74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74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A7845" w:rsidRPr="002141AF">
        <w:trPr>
          <w:trHeight w:val="36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74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74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A7845" w:rsidRPr="002141AF">
        <w:trPr>
          <w:trHeight w:val="36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74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74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A7845" w:rsidRPr="002141AF">
        <w:trPr>
          <w:trHeight w:val="36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74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74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74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74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9A7845" w:rsidRPr="001135B6" w:rsidRDefault="009A7845" w:rsidP="00FA47FB">
            <w:pPr>
              <w:shd w:val="clear" w:color="auto" w:fill="FFFFFF"/>
              <w:spacing w:after="0" w:line="274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35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9A7845" w:rsidRDefault="009A7845" w:rsidP="00FA47FB">
      <w:pPr>
        <w:shd w:val="clear" w:color="auto" w:fill="FFFFFF"/>
        <w:spacing w:after="0" w:line="274" w:lineRule="atLeast"/>
        <w:rPr>
          <w:rFonts w:ascii="Times New Roman" w:hAnsi="Times New Roman" w:cs="Times New Roman"/>
          <w:color w:val="000000"/>
          <w:sz w:val="27"/>
          <w:szCs w:val="27"/>
        </w:rPr>
      </w:pPr>
      <w:r w:rsidRPr="001135B6">
        <w:rPr>
          <w:rFonts w:ascii="Times New Roman" w:hAnsi="Times New Roman" w:cs="Times New Roman"/>
          <w:color w:val="000000"/>
          <w:sz w:val="27"/>
          <w:szCs w:val="27"/>
        </w:rPr>
        <w:t> </w:t>
      </w:r>
    </w:p>
    <w:p w:rsidR="009A7845" w:rsidRPr="001135B6" w:rsidRDefault="009A7845" w:rsidP="00FA47FB">
      <w:pPr>
        <w:shd w:val="clear" w:color="auto" w:fill="FFFFFF"/>
        <w:spacing w:after="0" w:line="274" w:lineRule="atLeast"/>
        <w:rPr>
          <w:rFonts w:ascii="Times New Roman" w:hAnsi="Times New Roman" w:cs="Times New Roman"/>
          <w:color w:val="000000"/>
          <w:sz w:val="27"/>
          <w:szCs w:val="27"/>
        </w:rPr>
      </w:pPr>
    </w:p>
    <w:p w:rsidR="009A7845" w:rsidRPr="001135B6" w:rsidRDefault="009A7845" w:rsidP="00FA47FB">
      <w:pPr>
        <w:shd w:val="clear" w:color="auto" w:fill="FFFFFF"/>
        <w:spacing w:after="0" w:line="274" w:lineRule="atLeast"/>
        <w:rPr>
          <w:rFonts w:ascii="Times New Roman" w:hAnsi="Times New Roman" w:cs="Times New Roman"/>
          <w:color w:val="000000"/>
          <w:sz w:val="27"/>
          <w:szCs w:val="27"/>
        </w:rPr>
      </w:pPr>
      <w:r w:rsidRPr="001135B6">
        <w:rPr>
          <w:rFonts w:ascii="Times New Roman" w:hAnsi="Times New Roman" w:cs="Times New Roman"/>
          <w:b/>
          <w:bCs/>
          <w:color w:val="000000"/>
          <w:sz w:val="20"/>
          <w:szCs w:val="20"/>
        </w:rPr>
        <w:t>Директор ____________________________                                       __________________________________________</w:t>
      </w:r>
    </w:p>
    <w:p w:rsidR="009A7845" w:rsidRPr="001135B6" w:rsidRDefault="009A7845" w:rsidP="00163498">
      <w:pPr>
        <w:shd w:val="clear" w:color="auto" w:fill="FFFFFF"/>
        <w:spacing w:after="0" w:line="274" w:lineRule="atLeast"/>
        <w:rPr>
          <w:rFonts w:ascii="Times New Roman" w:hAnsi="Times New Roman" w:cs="Times New Roman"/>
          <w:color w:val="000000"/>
          <w:sz w:val="27"/>
          <w:szCs w:val="27"/>
        </w:rPr>
      </w:pPr>
      <w:r w:rsidRPr="001135B6">
        <w:rPr>
          <w:rFonts w:ascii="Times New Roman" w:hAnsi="Times New Roman" w:cs="Times New Roman"/>
          <w:color w:val="000000"/>
          <w:sz w:val="20"/>
          <w:szCs w:val="20"/>
        </w:rPr>
        <w:t>                                     (подпись)                                                                                         (Ф.И.О.)</w:t>
      </w:r>
    </w:p>
    <w:p w:rsidR="009A7845" w:rsidRDefault="009A7845" w:rsidP="00163498">
      <w:pPr>
        <w:shd w:val="clear" w:color="auto" w:fill="FFFFFF"/>
        <w:spacing w:after="0" w:line="274" w:lineRule="atLeast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9A7845" w:rsidRDefault="009A7845" w:rsidP="00163498">
      <w:pPr>
        <w:shd w:val="clear" w:color="auto" w:fill="FFFFFF"/>
        <w:spacing w:after="0" w:line="274" w:lineRule="atLeast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9A7845" w:rsidRPr="001135B6" w:rsidRDefault="009A7845" w:rsidP="00163498">
      <w:pPr>
        <w:shd w:val="clear" w:color="auto" w:fill="FFFFFF"/>
        <w:spacing w:after="0" w:line="274" w:lineRule="atLeast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1135B6">
        <w:rPr>
          <w:rFonts w:ascii="Times New Roman" w:hAnsi="Times New Roman" w:cs="Times New Roman"/>
          <w:b/>
          <w:bCs/>
          <w:color w:val="000000"/>
          <w:sz w:val="20"/>
          <w:szCs w:val="20"/>
        </w:rPr>
        <w:t>М.П.</w:t>
      </w:r>
    </w:p>
    <w:p w:rsidR="009A7845" w:rsidRDefault="009A7845" w:rsidP="00FA47FB">
      <w:pPr>
        <w:shd w:val="clear" w:color="auto" w:fill="FFFFFF"/>
        <w:spacing w:after="0" w:line="274" w:lineRule="atLeast"/>
        <w:rPr>
          <w:rFonts w:ascii="Times New Roman" w:hAnsi="Times New Roman" w:cs="Times New Roman"/>
          <w:color w:val="000000"/>
          <w:sz w:val="20"/>
          <w:szCs w:val="20"/>
        </w:rPr>
      </w:pPr>
    </w:p>
    <w:p w:rsidR="009A7845" w:rsidRDefault="009A7845" w:rsidP="00FA47FB">
      <w:pPr>
        <w:shd w:val="clear" w:color="auto" w:fill="FFFFFF"/>
        <w:spacing w:after="0" w:line="274" w:lineRule="atLeast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1135B6">
        <w:rPr>
          <w:rFonts w:ascii="Times New Roman" w:hAnsi="Times New Roman" w:cs="Times New Roman"/>
          <w:b/>
          <w:bCs/>
          <w:color w:val="000000"/>
          <w:sz w:val="20"/>
          <w:szCs w:val="20"/>
        </w:rPr>
        <w:t>Дата выдачи «_______» ____________________20___г.                          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     </w:t>
      </w:r>
      <w:r w:rsidRPr="001135B6">
        <w:rPr>
          <w:rFonts w:ascii="Times New Roman" w:hAnsi="Times New Roman" w:cs="Times New Roman"/>
          <w:b/>
          <w:bCs/>
          <w:color w:val="000000"/>
          <w:sz w:val="20"/>
          <w:szCs w:val="20"/>
        </w:rPr>
        <w:t>     регистрационный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номер</w:t>
      </w:r>
    </w:p>
    <w:p w:rsidR="009A7845" w:rsidRPr="00290292" w:rsidRDefault="009A7845" w:rsidP="00290292">
      <w:pPr>
        <w:shd w:val="clear" w:color="auto" w:fill="FFFFFF"/>
        <w:spacing w:after="0" w:line="274" w:lineRule="atLeast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</w:t>
      </w:r>
      <w:r w:rsidRPr="001135B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№____________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                                                                                          </w:t>
      </w:r>
    </w:p>
    <w:sectPr w:rsidR="009A7845" w:rsidRPr="00290292" w:rsidSect="00174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35B6"/>
    <w:rsid w:val="0005550C"/>
    <w:rsid w:val="000927DE"/>
    <w:rsid w:val="000F39E8"/>
    <w:rsid w:val="001135B6"/>
    <w:rsid w:val="00163498"/>
    <w:rsid w:val="001743FB"/>
    <w:rsid w:val="002141AF"/>
    <w:rsid w:val="0022398A"/>
    <w:rsid w:val="0023743E"/>
    <w:rsid w:val="00290292"/>
    <w:rsid w:val="002C5C40"/>
    <w:rsid w:val="003570C2"/>
    <w:rsid w:val="00365735"/>
    <w:rsid w:val="003771B4"/>
    <w:rsid w:val="003F7E39"/>
    <w:rsid w:val="0050047A"/>
    <w:rsid w:val="00517C5A"/>
    <w:rsid w:val="005C0B0A"/>
    <w:rsid w:val="007273A4"/>
    <w:rsid w:val="007300AE"/>
    <w:rsid w:val="0089255E"/>
    <w:rsid w:val="008B2D54"/>
    <w:rsid w:val="009A7845"/>
    <w:rsid w:val="009C0836"/>
    <w:rsid w:val="00A70512"/>
    <w:rsid w:val="00A8667B"/>
    <w:rsid w:val="00A963AE"/>
    <w:rsid w:val="00B0543F"/>
    <w:rsid w:val="00B068D9"/>
    <w:rsid w:val="00B1374B"/>
    <w:rsid w:val="00B77E3D"/>
    <w:rsid w:val="00B97EB4"/>
    <w:rsid w:val="00BF011D"/>
    <w:rsid w:val="00D3365F"/>
    <w:rsid w:val="00D74E5A"/>
    <w:rsid w:val="00DF7E8F"/>
    <w:rsid w:val="00E27A5A"/>
    <w:rsid w:val="00ED0730"/>
    <w:rsid w:val="00F33062"/>
    <w:rsid w:val="00FA47FB"/>
    <w:rsid w:val="00FB5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3FB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link w:val="Heading1Char"/>
    <w:uiPriority w:val="99"/>
    <w:qFormat/>
    <w:rsid w:val="001135B6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1135B6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135B6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135B6"/>
    <w:rPr>
      <w:rFonts w:ascii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basedOn w:val="Normal"/>
    <w:uiPriority w:val="99"/>
    <w:rsid w:val="001135B6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1135B6"/>
  </w:style>
  <w:style w:type="paragraph" w:styleId="BodyText2">
    <w:name w:val="Body Text 2"/>
    <w:basedOn w:val="Normal"/>
    <w:link w:val="BodyText2Char"/>
    <w:uiPriority w:val="99"/>
    <w:semiHidden/>
    <w:rsid w:val="001135B6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1135B6"/>
    <w:rPr>
      <w:rFonts w:ascii="Times New Roman" w:hAnsi="Times New Roman" w:cs="Times New Roman"/>
      <w:sz w:val="24"/>
      <w:szCs w:val="24"/>
    </w:rPr>
  </w:style>
  <w:style w:type="paragraph" w:customStyle="1" w:styleId="style40">
    <w:name w:val="style40"/>
    <w:basedOn w:val="Normal"/>
    <w:uiPriority w:val="99"/>
    <w:rsid w:val="001135B6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50">
    <w:name w:val="style50"/>
    <w:basedOn w:val="Normal"/>
    <w:uiPriority w:val="99"/>
    <w:rsid w:val="001135B6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140">
    <w:name w:val="style140"/>
    <w:basedOn w:val="Normal"/>
    <w:uiPriority w:val="99"/>
    <w:rsid w:val="001135B6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90">
    <w:name w:val="style90"/>
    <w:basedOn w:val="Normal"/>
    <w:uiPriority w:val="99"/>
    <w:rsid w:val="001135B6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60">
    <w:name w:val="style60"/>
    <w:basedOn w:val="Normal"/>
    <w:uiPriority w:val="99"/>
    <w:rsid w:val="001135B6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150">
    <w:name w:val="style150"/>
    <w:basedOn w:val="Normal"/>
    <w:uiPriority w:val="99"/>
    <w:rsid w:val="001135B6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100">
    <w:name w:val="style100"/>
    <w:basedOn w:val="Normal"/>
    <w:uiPriority w:val="99"/>
    <w:rsid w:val="001135B6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70">
    <w:name w:val="style70"/>
    <w:basedOn w:val="Normal"/>
    <w:uiPriority w:val="99"/>
    <w:rsid w:val="001135B6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130">
    <w:name w:val="style130"/>
    <w:basedOn w:val="Normal"/>
    <w:uiPriority w:val="99"/>
    <w:rsid w:val="001135B6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722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130</TotalTime>
  <Pages>10</Pages>
  <Words>425</Words>
  <Characters>2425</Characters>
  <Application>Microsoft Office Outlook</Application>
  <DocSecurity>0</DocSecurity>
  <Lines>0</Lines>
  <Paragraphs>0</Paragraphs>
  <ScaleCrop>false</ScaleCrop>
  <Company>Школа Искусств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 1</dc:creator>
  <cp:keywords/>
  <dc:description/>
  <cp:lastModifiedBy>Администратор</cp:lastModifiedBy>
  <cp:revision>13</cp:revision>
  <cp:lastPrinted>2019-12-11T09:54:00Z</cp:lastPrinted>
  <dcterms:created xsi:type="dcterms:W3CDTF">2015-10-23T06:08:00Z</dcterms:created>
  <dcterms:modified xsi:type="dcterms:W3CDTF">2020-03-04T09:10:00Z</dcterms:modified>
</cp:coreProperties>
</file>